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?><Relationships xmlns="http://schemas.openxmlformats.org/package/2006/relationships"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00815e2714da42da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mc:Ignorable="w14 w15 wp14" xml:space="preserve" xml:embedTrueTypeFonts="1">
  <w:body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5969</wp:posOffset>
            </wp:positionV>
            <wp:extent cx="7287768" cy="10323576"/>
            <wp:effectExtent l="0" t="0" r="0" b="0"/>
            <wp:wrapNone/>
            <wp:docPr id="100" name="Picture 10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0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287768" cy="10323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5969</wp:posOffset>
            </wp:positionV>
            <wp:extent cx="7287768" cy="10323576"/>
            <wp:effectExtent l="0" t="0" r="0" b="0"/>
            <wp:wrapNone/>
            <wp:docPr id="101" name="Picture 10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spect="0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287768" cy="10323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5969</wp:posOffset>
            </wp:positionV>
            <wp:extent cx="7287768" cy="10323576"/>
            <wp:effectExtent l="0" t="0" r="0" b="0"/>
            <wp:wrapNone/>
            <wp:docPr id="102" name="Picture 10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>
                      <a:picLocks noChangeAspect="0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287768" cy="10323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5969</wp:posOffset>
            </wp:positionV>
            <wp:extent cx="7287768" cy="10323576"/>
            <wp:effectExtent l="0" t="0" r="0" b="0"/>
            <wp:wrapNone/>
            <wp:docPr id="103" name="Picture 10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0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287768" cy="10323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5969</wp:posOffset>
            </wp:positionV>
            <wp:extent cx="7287768" cy="10323576"/>
            <wp:effectExtent l="0" t="0" r="0" b="0"/>
            <wp:wrapNone/>
            <wp:docPr id="104" name="Picture 10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>
                      <a:picLocks noChangeAspect="0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287768" cy="10323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5969</wp:posOffset>
            </wp:positionV>
            <wp:extent cx="7287768" cy="10323576"/>
            <wp:effectExtent l="0" t="0" r="0" b="0"/>
            <wp:wrapNone/>
            <wp:docPr id="105" name="Picture 10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spect="0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287768" cy="10323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5969</wp:posOffset>
            </wp:positionV>
            <wp:extent cx="7287768" cy="10323576"/>
            <wp:effectExtent l="0" t="0" r="0" b="0"/>
            <wp:wrapNone/>
            <wp:docPr id="106" name="Picture 10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>
                      <a:picLocks noChangeAspect="0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287768" cy="10323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5969</wp:posOffset>
            </wp:positionV>
            <wp:extent cx="7287768" cy="10323576"/>
            <wp:effectExtent l="0" t="0" r="0" b="0"/>
            <wp:wrapNone/>
            <wp:docPr id="107" name="Picture 10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>
                      <a:picLocks noChangeAspect="0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287768" cy="10323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5969</wp:posOffset>
            </wp:positionV>
            <wp:extent cx="7287768" cy="10323576"/>
            <wp:effectExtent l="0" t="0" r="0" b="0"/>
            <wp:wrapNone/>
            <wp:docPr id="108" name="Picture 10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>
                      <a:picLocks noChangeAspect="0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287768" cy="10323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5969</wp:posOffset>
            </wp:positionV>
            <wp:extent cx="7287768" cy="10323576"/>
            <wp:effectExtent l="0" t="0" r="0" b="0"/>
            <wp:wrapNone/>
            <wp:docPr id="109" name="Picture 10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>
                      <a:picLocks noChangeAspect="0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287768" cy="10323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5969</wp:posOffset>
            </wp:positionV>
            <wp:extent cx="7287768" cy="10323576"/>
            <wp:effectExtent l="0" t="0" r="0" b="0"/>
            <wp:wrapNone/>
            <wp:docPr id="110" name="Picture 11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>
                      <a:picLocks noChangeAspect="0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287768" cy="10323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5969</wp:posOffset>
            </wp:positionV>
            <wp:extent cx="7287768" cy="10323576"/>
            <wp:effectExtent l="0" t="0" r="0" b="0"/>
            <wp:wrapNone/>
            <wp:docPr id="111" name="Picture 11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>
                      <a:picLocks noChangeAspect="0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287768" cy="10323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5969</wp:posOffset>
            </wp:positionV>
            <wp:extent cx="7287768" cy="10323576"/>
            <wp:effectExtent l="0" t="0" r="0" b="0"/>
            <wp:wrapNone/>
            <wp:docPr id="112" name="Picture 11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>
                      <a:picLocks noChangeAspect="0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287768" cy="10323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type w:val="continuous"/>
      <w:pgSz w:w="11486" w:h="16267"/>
      <w:pgMar w:top="500" w:right="500" w:bottom="480" w:left="48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spacing w:before="159"/>
      <w:ind w:left="511"/>
    </w:pPr>
    <w:rPr>
      <w:rFonts w:ascii="Algerian" w:hAnsi="Algerian" w:eastAsia="Algerian"/>
      <w:sz w:val="24"/>
      <w:szCs w:val="2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  <w:style w:type="table" w:styleId="TableGrid">
    <w:name w:val="Table Grid"/>
    <w:basedOn w:val="TableNormal"/>
    <w:uiPriority w:val="59"/>
    <w:rsid w:val="00D96C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styles" Target="styles.xml"/><Relationship Id="rId4" Type="http://schemas.openxmlformats.org/officeDocument/2006/relationships/fontTable" Target="fontTable.xml"/><Relationship Id="rId100" Type="http://schemas.openxmlformats.org/officeDocument/2006/relationships/image" Target="media/image100.png"/><Relationship Id="rId101" Type="http://schemas.openxmlformats.org/officeDocument/2006/relationships/image" Target="media/image101.png"/><Relationship Id="rId102" Type="http://schemas.openxmlformats.org/officeDocument/2006/relationships/image" Target="media/image102.png"/><Relationship Id="rId103" Type="http://schemas.openxmlformats.org/officeDocument/2006/relationships/image" Target="media/image103.png"/><Relationship Id="rId104" Type="http://schemas.openxmlformats.org/officeDocument/2006/relationships/image" Target="media/image104.png"/><Relationship Id="rId105" Type="http://schemas.openxmlformats.org/officeDocument/2006/relationships/image" Target="media/image105.png"/><Relationship Id="rId106" Type="http://schemas.openxmlformats.org/officeDocument/2006/relationships/image" Target="media/image106.png"/><Relationship Id="rId107" Type="http://schemas.openxmlformats.org/officeDocument/2006/relationships/image" Target="media/image107.png"/><Relationship Id="rId108" Type="http://schemas.openxmlformats.org/officeDocument/2006/relationships/image" Target="media/image108.png"/><Relationship Id="rId109" Type="http://schemas.openxmlformats.org/officeDocument/2006/relationships/image" Target="media/image109.png"/><Relationship Id="rId110" Type="http://schemas.openxmlformats.org/officeDocument/2006/relationships/image" Target="media/image110.png"/><Relationship Id="rId111" Type="http://schemas.openxmlformats.org/officeDocument/2006/relationships/image" Target="media/image111.png"/><Relationship Id="rId112" Type="http://schemas.openxmlformats.org/officeDocument/2006/relationships/image" Target="media/image1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2020-06-04T12:37:26Z</dcterms:created>
  <dcterms:modified xsi:type="dcterms:W3CDTF">2020-06-04T12:37:26Z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